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CFB" w:rsidRPr="00D80BB0" w:rsidRDefault="00784CFB" w:rsidP="00F533A1">
      <w:pPr>
        <w:pStyle w:val="Heading1"/>
        <w:rPr>
          <w:rFonts w:ascii="Times New Roman" w:hAnsi="Times New Roman"/>
          <w:color w:val="auto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9" type="#_x0000_t75" style="position:absolute;margin-left:357.95pt;margin-top:-24.1pt;width:120.05pt;height:163pt;z-index:-251658240;visibility:visible">
            <v:imagedata r:id="rId7" o:title=""/>
            <w10:wrap type="square" side="left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1pt;margin-top:29.45pt;width:361.5pt;height:93pt;z-index:251659264" fillcolor="lime" strokecolor="#f60">
            <v:shadow color="#868686"/>
            <v:textpath style="font-family:&quot;Monotype Corsiva&quot;;font-size:80pt;font-weight:bold;v-text-kern:t" trim="t" fitpath="t" string="Росточек"/>
            <w10:wrap type="square"/>
          </v:shape>
        </w:pict>
      </w:r>
      <w:r>
        <w:rPr>
          <w:rFonts w:ascii="Times New Roman" w:hAnsi="Times New Roman"/>
          <w:color w:val="auto"/>
          <w:sz w:val="32"/>
          <w:szCs w:val="32"/>
        </w:rPr>
        <w:t xml:space="preserve">        </w:t>
      </w:r>
      <w:r w:rsidRPr="00FB554A">
        <w:rPr>
          <w:rFonts w:ascii="Times New Roman" w:hAnsi="Times New Roman"/>
          <w:color w:val="auto"/>
          <w:sz w:val="32"/>
          <w:szCs w:val="32"/>
        </w:rPr>
        <w:t>Газета для родителей</w:t>
      </w:r>
      <w:r>
        <w:rPr>
          <w:rFonts w:ascii="Times New Roman" w:hAnsi="Times New Roman"/>
          <w:color w:val="auto"/>
          <w:sz w:val="32"/>
          <w:szCs w:val="32"/>
        </w:rPr>
        <w:t xml:space="preserve">                    ДОУ № 66</w:t>
      </w:r>
    </w:p>
    <w:p w:rsidR="00784CFB" w:rsidRDefault="00784CFB" w:rsidP="00D80BB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Февраль  20</w:t>
      </w:r>
      <w:r w:rsidRPr="000D4CA7">
        <w:rPr>
          <w:rFonts w:ascii="Times New Roman" w:hAnsi="Times New Roman"/>
          <w:i/>
          <w:sz w:val="24"/>
          <w:szCs w:val="24"/>
        </w:rPr>
        <w:t>21</w:t>
      </w:r>
      <w:r>
        <w:rPr>
          <w:rFonts w:ascii="Times New Roman" w:hAnsi="Times New Roman"/>
          <w:i/>
          <w:sz w:val="24"/>
          <w:szCs w:val="24"/>
        </w:rPr>
        <w:t>год                                          Детский сад – семья нас объединяют дети!</w:t>
      </w:r>
    </w:p>
    <w:p w:rsidR="00784CFB" w:rsidRPr="00D80BB0" w:rsidRDefault="00784CFB" w:rsidP="005E59E1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D80BB0">
        <w:rPr>
          <w:rFonts w:ascii="Times New Roman" w:hAnsi="Times New Roman"/>
          <w:b/>
          <w:i/>
          <w:sz w:val="28"/>
          <w:szCs w:val="28"/>
        </w:rPr>
        <w:t>Ответст</w:t>
      </w:r>
      <w:r>
        <w:rPr>
          <w:rFonts w:ascii="Times New Roman" w:hAnsi="Times New Roman"/>
          <w:b/>
          <w:i/>
          <w:sz w:val="28"/>
          <w:szCs w:val="28"/>
        </w:rPr>
        <w:t>венные за выпуск группа «Улыбка»</w:t>
      </w:r>
    </w:p>
    <w:p w:rsidR="00784CFB" w:rsidRPr="00D80BB0" w:rsidRDefault="00784CFB" w:rsidP="005E59E1">
      <w:pPr>
        <w:jc w:val="right"/>
        <w:rPr>
          <w:rFonts w:ascii="Times New Roman" w:hAnsi="Times New Roman"/>
          <w:i/>
          <w:sz w:val="24"/>
          <w:szCs w:val="24"/>
        </w:rPr>
      </w:pPr>
    </w:p>
    <w:p w:rsidR="00784CFB" w:rsidRPr="005E59E1" w:rsidRDefault="00784CFB" w:rsidP="005E59E1">
      <w:pPr>
        <w:spacing w:line="240" w:lineRule="auto"/>
        <w:jc w:val="center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 w:rsidRPr="000D4CA7">
        <w:rPr>
          <w:rStyle w:val="Strong"/>
          <w:rFonts w:ascii="Times New Roman" w:hAnsi="Times New Roman"/>
          <w:i/>
          <w:color w:val="1F497D"/>
          <w:sz w:val="48"/>
          <w:szCs w:val="48"/>
          <w:shd w:val="clear" w:color="auto" w:fill="FFFFFF"/>
        </w:rPr>
        <w:t>ФЕВРАЛЬ</w:t>
      </w:r>
    </w:p>
    <w:p w:rsidR="00784CFB" w:rsidRDefault="00784CFB" w:rsidP="000D4CA7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</w:t>
      </w:r>
      <w:r w:rsidRPr="000D4CA7"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>Февраль - самый короткий месяц в году, финал зимы. Последние холода. Ледяной ветер гуляет в открытом поле, носится меж голых берез и осин, забивает еловые лапы снегом. А в безветрие все засыпано инеем. Шелковистая вата снегов нежно румянится в свете заката. Крепкие морозы в феврале бывают только по ночам. Днем в затишье начинает пригревать солнце. Недаром февраль, по народному календарю, двуликий месяц: и ЛЮТЕНЬ, и БОКОГРЕЙ.</w:t>
      </w:r>
    </w:p>
    <w:p w:rsidR="00784CFB" w:rsidRPr="005E59E1" w:rsidRDefault="00784CFB" w:rsidP="005E59E1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Праздники в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феврале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9 </w:t>
      </w:r>
      <w:r w:rsidRPr="005E59E1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 — Международный день Стоматолога. Зубы надо беречь с детства. А стоматологи играют важную роль в том, чтобы сохранить их здоровыми.</w:t>
      </w:r>
    </w:p>
    <w:p w:rsidR="00784CFB" w:rsidRPr="005E59E1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13 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 — Всемирный день радио.</w:t>
      </w:r>
    </w:p>
    <w:p w:rsidR="00784CFB" w:rsidRPr="005E59E1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14 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 родилась добрая традиция, давшая название очередному празднику </w:t>
      </w:r>
      <w:r w:rsidRPr="005E59E1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</w:rPr>
        <w:t>«Международный день дарения книг»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. Подарить в этот день книгу ребенку или взрослому — доброе и важное дело.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14 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 еще один известный всем праздник – День Святого Валентина. Пусть праздник не исконно русский, но это отличный повод собраться всей семьей и провести этот день вместе с дорогими сердцу людьми.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21 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 — отмечаем Международный день родного языка. Праздник значимый и важный. Родной язык — это язык истории, язык души.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23 </w:t>
      </w:r>
      <w:r w:rsidRPr="005E59E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февраля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 празднуем один из важнейших праздников – это День Защитника Отечества. 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7" o:spid="_x0000_s1031" type="#_x0000_t75" style="position:absolute;margin-left:260.25pt;margin-top:38.5pt;width:239.15pt;height:162.2pt;z-index:251660288;visibility:visible">
            <v:imagedata r:id="rId8" o:title="" croptop="6487f"/>
            <w10:wrap type="square"/>
          </v:shape>
        </w:pic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В этот день поздравляют всех мужчин, которые защищали Родину от врагов и продолжают делать это каждый день! В этот день принято поздравля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ть ветеранов, посещать памятные места.</w:t>
      </w:r>
    </w:p>
    <w:p w:rsidR="00784CFB" w:rsidRDefault="00784CFB" w:rsidP="005E59E1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В нашем ДОУ 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>педагоги организовали цикл мероприятий: провели с детьми беседы, тематические занятия, читали рассказы об арми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 </w:t>
      </w:r>
      <w:r w:rsidRPr="005E59E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ко Дню защитника Отечества.</w:t>
      </w:r>
    </w:p>
    <w:p w:rsidR="00784CFB" w:rsidRDefault="00784CFB" w:rsidP="000D4CA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Так же прошли онлайн – акции: «Хочу на папу быть похожим», «Родные объятия», «Помним своих героев».  Спортивно - развлекательные мероприятия: « А ну-ка, мальчики»</w:t>
      </w:r>
    </w:p>
    <w:p w:rsidR="00784CFB" w:rsidRDefault="00784CFB" w:rsidP="000D4CA7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784CFB" w:rsidRDefault="00784CFB" w:rsidP="000D4CA7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           </w: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9" o:spid="_x0000_i1025" type="#_x0000_t75" style="width:90pt;height:123.75pt;visibility:visible">
            <v:imagedata r:id="rId9" o:title="" croptop="2324f" cropbottom="13906f" cropleft="8821f" cropright="7973f"/>
          </v:shape>
        </w:pict>
      </w:r>
      <w:r w:rsidRPr="00C408C1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10" o:spid="_x0000_i1026" type="#_x0000_t75" style="width:92.25pt;height:124.5pt;visibility:visible">
            <v:imagedata r:id="rId10" o:title="" croptop="9397f" cropbottom="23450f" cropleft="13483f" cropright="8914f"/>
          </v:shape>
        </w:pic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11" o:spid="_x0000_i1027" type="#_x0000_t75" style="width:102pt;height:125.25pt;visibility:visible">
            <v:imagedata r:id="rId11" o:title="" croptop="12600f" cropbottom="6735f" cropleft="5392f" cropright="4672f"/>
          </v:shape>
        </w:pic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14" o:spid="_x0000_i1028" type="#_x0000_t75" style="width:115.5pt;height:123.75pt;visibility:visible">
            <v:imagedata r:id="rId12" o:title="" croptop="7697f" cropbottom="18795f" cropleft="12857f" cropright="2179f"/>
          </v:shape>
        </w:pict>
      </w:r>
    </w:p>
    <w:p w:rsidR="00784CFB" w:rsidRDefault="00784CFB" w:rsidP="000D4CA7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784CFB" w:rsidRDefault="00784CFB" w:rsidP="004824A8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</w: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16" o:spid="_x0000_i1029" type="#_x0000_t75" style="width:146.25pt;height:171pt;visibility:visible">
            <v:imagedata r:id="rId13" o:title="" croptop="9608f" cropbottom="14102f" cropleft="550f" cropright="2751f"/>
          </v:shape>
        </w:pict>
      </w:r>
      <w: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</w: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15" o:spid="_x0000_i1030" type="#_x0000_t75" style="width:171pt;height:137.25pt;visibility:visible">
            <v:imagedata r:id="rId14" o:title="" croptop="13724f" cropbottom="2073f" cropleft="13789f" cropright="830f"/>
          </v:shape>
        </w:pict>
      </w:r>
      <w:r w:rsidRPr="00C408C1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17" o:spid="_x0000_i1031" type="#_x0000_t75" style="width:120.75pt;height:186pt;visibility:visible">
            <v:imagedata r:id="rId15" o:title="" croptop="2104f" cropbottom="17171f" cropright="5761f"/>
          </v:shape>
        </w:pict>
      </w:r>
    </w:p>
    <w:p w:rsidR="00784CFB" w:rsidRDefault="00784CFB" w:rsidP="004824A8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784CFB" w:rsidRDefault="00784CFB" w:rsidP="004824A8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784CFB" w:rsidRPr="00E373F7" w:rsidRDefault="00784CFB" w:rsidP="00E373F7">
      <w:pPr>
        <w:jc w:val="center"/>
        <w:rPr>
          <w:rFonts w:ascii="Times New Roman" w:hAnsi="Times New Roman"/>
          <w:bCs/>
          <w:color w:val="1F497D"/>
          <w:sz w:val="44"/>
          <w:szCs w:val="44"/>
          <w:shd w:val="clear" w:color="auto" w:fill="FFFFFF"/>
        </w:rPr>
      </w:pPr>
      <w:r w:rsidRPr="00E373F7">
        <w:rPr>
          <w:rFonts w:ascii="Times New Roman" w:hAnsi="Times New Roman"/>
          <w:b/>
          <w:bCs/>
          <w:i/>
          <w:iCs/>
          <w:color w:val="1F497D"/>
          <w:sz w:val="44"/>
          <w:szCs w:val="44"/>
          <w:shd w:val="clear" w:color="auto" w:fill="FFFFFF"/>
        </w:rPr>
        <w:t>Рекомендации родителям</w:t>
      </w:r>
    </w:p>
    <w:p w:rsidR="00784CFB" w:rsidRPr="00E373F7" w:rsidRDefault="00784CFB" w:rsidP="00E373F7">
      <w:pPr>
        <w:jc w:val="center"/>
        <w:rPr>
          <w:rFonts w:ascii="Times New Roman" w:hAnsi="Times New Roman"/>
          <w:bCs/>
          <w:color w:val="1F497D"/>
          <w:sz w:val="40"/>
          <w:szCs w:val="40"/>
          <w:shd w:val="clear" w:color="auto" w:fill="FFFFFF"/>
        </w:rPr>
      </w:pPr>
      <w:r w:rsidRPr="00E373F7">
        <w:rPr>
          <w:rFonts w:ascii="Times New Roman" w:hAnsi="Times New Roman"/>
          <w:b/>
          <w:bCs/>
          <w:color w:val="1F497D"/>
          <w:sz w:val="40"/>
          <w:szCs w:val="40"/>
          <w:shd w:val="clear" w:color="auto" w:fill="FFFFFF"/>
        </w:rPr>
        <w:t>Уважаемые родители!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Чтобы ребенок не попал в беду, воспитывайте у него уважение к правилам дорожного движения терпеливо, ежедневно, ненавязчиво.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Ребенок должен играть только во дворе под вашим наблюдением. Он должен знать: на дорогу выходить нельзя.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Не запугивайте ребенка, а наблюдайте вместе с ним и используйте ситуацию на дороге, дворе, улице, объясняя, что происходит с транспортом, пешеходами.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Развивайте у ребенка зрительную память, внимание. Для этого создавайте дома игровые ситуации.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Пусть ваш малыш сам приведет вас в детский сад и из детского сада домой.</w:t>
      </w:r>
    </w:p>
    <w:p w:rsidR="00784CFB" w:rsidRPr="00E373F7" w:rsidRDefault="00784CFB" w:rsidP="00E373F7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Ваш ребенок должен знать: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на дорогу выходить нельзя;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дорогу можно переходить только со взрослыми, держась за руку взрослого;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переходить дорогу надо по переходу спокойным шагом;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пешеходы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— это люди, которые идут по тро</w:t>
      </w: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туару, улице;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для того, чтобы был порядок на дороге, чтобы не было аварий, чтобы пешеход не попал под машину, надо подчиняться светофору: красный свет — движенья нет, желтый свет — внимание, а зеленый говорит: «Проходи, путь открыт»;</w:t>
      </w:r>
    </w:p>
    <w:p w:rsidR="00784CFB" w:rsidRPr="00E373F7" w:rsidRDefault="00784CFB" w:rsidP="00E373F7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373F7">
        <w:rPr>
          <w:rFonts w:ascii="Times New Roman" w:hAnsi="Times New Roman"/>
          <w:bCs/>
          <w:sz w:val="28"/>
          <w:szCs w:val="28"/>
          <w:shd w:val="clear" w:color="auto" w:fill="FFFFFF"/>
        </w:rPr>
        <w:t>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</w:p>
    <w:p w:rsidR="00784CFB" w:rsidRDefault="00784CFB" w:rsidP="004824A8">
      <w:pPr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784CFB" w:rsidRPr="004824A8" w:rsidRDefault="00784CFB" w:rsidP="00E373F7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36CDF">
        <w:rPr>
          <w:rFonts w:ascii="Times New Roman" w:hAnsi="Times New Roman"/>
          <w:noProof/>
          <w:color w:val="0070C0"/>
          <w:sz w:val="56"/>
          <w:szCs w:val="56"/>
        </w:rPr>
        <w:t>Умная страничка</w:t>
      </w:r>
    </w:p>
    <w:p w:rsidR="00784CFB" w:rsidRPr="00E37C68" w:rsidRDefault="00784CFB" w:rsidP="00E37C68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Помоги солдату найти дорогу к танку.</w:t>
      </w:r>
    </w:p>
    <w:p w:rsidR="00784CFB" w:rsidRDefault="00784CFB" w:rsidP="00D2197E">
      <w:pPr>
        <w:jc w:val="center"/>
        <w:rPr>
          <w:noProof/>
        </w:rPr>
      </w:pPr>
      <w:r w:rsidRPr="002B394C">
        <w:rPr>
          <w:noProof/>
        </w:rPr>
        <w:pict>
          <v:shape id="Рисунок 19" o:spid="_x0000_i1032" type="#_x0000_t75" alt="https://avatars.mds.yandex.net/get-zen_doc/1947084/pub_5f2160db813d2274f02a6fb6_5f2162ccf48c73247b1eef58/scale_1200" style="width:425.25pt;height:312pt;visibility:visible">
            <v:imagedata r:id="rId16" o:title=""/>
          </v:shape>
        </w:pict>
      </w:r>
    </w:p>
    <w:p w:rsidR="00784CFB" w:rsidRDefault="00784CFB" w:rsidP="00D2197E">
      <w:pPr>
        <w:rPr>
          <w:rFonts w:ascii="Times New Roman" w:hAnsi="Times New Roman"/>
          <w:noProof/>
          <w:sz w:val="28"/>
          <w:szCs w:val="28"/>
        </w:rPr>
      </w:pPr>
    </w:p>
    <w:p w:rsidR="00784CFB" w:rsidRPr="00E37C68" w:rsidRDefault="00784CFB" w:rsidP="00D2197E">
      <w:pPr>
        <w:jc w:val="center"/>
        <w:rPr>
          <w:rFonts w:ascii="Times New Roman" w:hAnsi="Times New Roman"/>
          <w:noProof/>
          <w:sz w:val="28"/>
          <w:szCs w:val="28"/>
        </w:rPr>
      </w:pPr>
      <w:r w:rsidRPr="00E37C68">
        <w:rPr>
          <w:rFonts w:ascii="Times New Roman" w:hAnsi="Times New Roman"/>
          <w:noProof/>
          <w:sz w:val="28"/>
          <w:szCs w:val="28"/>
        </w:rPr>
        <w:t>Найди отличия на картинках.</w:t>
      </w:r>
    </w:p>
    <w:p w:rsidR="00784CFB" w:rsidRDefault="00784CFB">
      <w:r>
        <w:t xml:space="preserve">                           </w:t>
      </w:r>
      <w:r>
        <w:rPr>
          <w:noProof/>
        </w:rPr>
        <w:pict>
          <v:shape id="Рисунок 20" o:spid="_x0000_s1032" type="#_x0000_t75" alt="https://i.pinimg.com/originals/d3/15/49/d3154918cbaeb9cc52b881c77c8d29e5.jpg" style="position:absolute;margin-left:67.45pt;margin-top:.55pt;width:383.15pt;height:266.5pt;z-index:251661312;visibility:visible;mso-position-horizontal-relative:text;mso-position-vertical-relative:text">
            <v:imagedata r:id="rId17" o:title="" croptop="2352f" cropbottom="6892f" cropleft="3527f" cropright="3622f"/>
          </v:shape>
        </w:pict>
      </w:r>
      <w:bookmarkStart w:id="0" w:name="_GoBack"/>
      <w:bookmarkEnd w:id="0"/>
    </w:p>
    <w:sectPr w:rsidR="00784CFB" w:rsidSect="00D2197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CFB" w:rsidRDefault="00784CFB" w:rsidP="000518D4">
      <w:pPr>
        <w:spacing w:after="0" w:line="240" w:lineRule="auto"/>
      </w:pPr>
      <w:r>
        <w:separator/>
      </w:r>
    </w:p>
  </w:endnote>
  <w:endnote w:type="continuationSeparator" w:id="0">
    <w:p w:rsidR="00784CFB" w:rsidRDefault="00784CFB" w:rsidP="0005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CFB" w:rsidRDefault="00784CFB" w:rsidP="000518D4">
      <w:pPr>
        <w:spacing w:after="0" w:line="240" w:lineRule="auto"/>
      </w:pPr>
      <w:r>
        <w:separator/>
      </w:r>
    </w:p>
  </w:footnote>
  <w:footnote w:type="continuationSeparator" w:id="0">
    <w:p w:rsidR="00784CFB" w:rsidRDefault="00784CFB" w:rsidP="00051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8" o:spid="_x0000_s2049" type="#_x0000_t75" style="position:absolute;margin-left:0;margin-top:0;width:695.25pt;height:900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9" o:spid="_x0000_s2050" type="#_x0000_t75" style="position:absolute;margin-left:0;margin-top:0;width:695.25pt;height:900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FB" w:rsidRDefault="00784C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7" o:spid="_x0000_s2051" type="#_x0000_t75" style="position:absolute;margin-left:0;margin-top:0;width:695.25pt;height:900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C550F"/>
    <w:multiLevelType w:val="multilevel"/>
    <w:tmpl w:val="F0D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8D4"/>
    <w:rsid w:val="00005D76"/>
    <w:rsid w:val="000518D4"/>
    <w:rsid w:val="000A5020"/>
    <w:rsid w:val="000D4CA7"/>
    <w:rsid w:val="00136CDF"/>
    <w:rsid w:val="001B1B2F"/>
    <w:rsid w:val="002B394C"/>
    <w:rsid w:val="00350118"/>
    <w:rsid w:val="003D2F88"/>
    <w:rsid w:val="004824A8"/>
    <w:rsid w:val="005E59E1"/>
    <w:rsid w:val="005F7B03"/>
    <w:rsid w:val="006101C2"/>
    <w:rsid w:val="00645C8F"/>
    <w:rsid w:val="006500CF"/>
    <w:rsid w:val="006611FF"/>
    <w:rsid w:val="006B167D"/>
    <w:rsid w:val="00784CFB"/>
    <w:rsid w:val="007C66CA"/>
    <w:rsid w:val="00813098"/>
    <w:rsid w:val="008158E7"/>
    <w:rsid w:val="008C0F91"/>
    <w:rsid w:val="00933AC0"/>
    <w:rsid w:val="00943E8F"/>
    <w:rsid w:val="00AD4BF6"/>
    <w:rsid w:val="00BA7E7D"/>
    <w:rsid w:val="00BE6A66"/>
    <w:rsid w:val="00BF545F"/>
    <w:rsid w:val="00C267D9"/>
    <w:rsid w:val="00C37D9C"/>
    <w:rsid w:val="00C408C1"/>
    <w:rsid w:val="00C54AE6"/>
    <w:rsid w:val="00CC7ECB"/>
    <w:rsid w:val="00CD2A21"/>
    <w:rsid w:val="00D2197E"/>
    <w:rsid w:val="00D80BB0"/>
    <w:rsid w:val="00DF4939"/>
    <w:rsid w:val="00E36624"/>
    <w:rsid w:val="00E373F7"/>
    <w:rsid w:val="00E37C68"/>
    <w:rsid w:val="00E57A1C"/>
    <w:rsid w:val="00E635AA"/>
    <w:rsid w:val="00E90A58"/>
    <w:rsid w:val="00F01F6B"/>
    <w:rsid w:val="00F518F6"/>
    <w:rsid w:val="00F533A1"/>
    <w:rsid w:val="00FB1E8E"/>
    <w:rsid w:val="00FB554A"/>
    <w:rsid w:val="00FE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E8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B554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B554A"/>
    <w:rPr>
      <w:rFonts w:ascii="Cambria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05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518D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5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518D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18D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C267D9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CC7EC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37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474</TotalTime>
  <Pages>4</Pages>
  <Words>534</Words>
  <Characters>3049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5</cp:revision>
  <cp:lastPrinted>2021-03-03T22:30:00Z</cp:lastPrinted>
  <dcterms:created xsi:type="dcterms:W3CDTF">2019-01-10T12:49:00Z</dcterms:created>
  <dcterms:modified xsi:type="dcterms:W3CDTF">2021-03-03T22:31:00Z</dcterms:modified>
</cp:coreProperties>
</file>